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A285D" w14:textId="77777777" w:rsidR="00A670C6" w:rsidRDefault="0096221C" w:rsidP="0040076E">
      <w:pPr>
        <w:spacing w:before="0" w:line="276" w:lineRule="auto"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1FE8F2C6" wp14:editId="13A52207">
            <wp:extent cx="6398221" cy="1210492"/>
            <wp:effectExtent l="0" t="0" r="3175" b="8890"/>
            <wp:docPr id="1531751510" name="Picture 1" descr="Metro State University Logo&#10;International Student Services&#10;700 East Seventh Street&#10;Saint Paul, MN 55106-5000&#10;651.793.1579&#10;internationalstudentservices@metrostate.edu&#10;A member of Minnesota S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51510" name="Picture 1" descr="Metro State University Logo&#10;International Student Services&#10;700 East Seventh Street&#10;Saint Paul, MN 55106-5000&#10;651.793.1579&#10;internationalstudentservices@metrostate.edu&#10;A member of Minnesota Sta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19" b="7707"/>
                    <a:stretch/>
                  </pic:blipFill>
                  <pic:spPr bwMode="auto">
                    <a:xfrm>
                      <a:off x="0" y="0"/>
                      <a:ext cx="6400800" cy="121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B6C72" w14:textId="31F2A99E" w:rsidR="006952CB" w:rsidRDefault="003D2114" w:rsidP="0040076E">
      <w:pPr>
        <w:pStyle w:val="Heading1"/>
        <w:spacing w:line="276" w:lineRule="auto"/>
      </w:pPr>
      <w:r>
        <w:t>Financial Letter of Support</w:t>
      </w:r>
    </w:p>
    <w:p w14:paraId="7C4CAE05" w14:textId="7EDBD4DC" w:rsidR="003D2114" w:rsidRPr="00F10413" w:rsidRDefault="003D2114" w:rsidP="00F10413">
      <w:pPr>
        <w:spacing w:before="120" w:after="120" w:line="276" w:lineRule="auto"/>
        <w:jc w:val="center"/>
        <w:rPr>
          <w:i/>
          <w:iCs/>
          <w:shd w:val="clear" w:color="auto" w:fill="FFFFFF"/>
        </w:rPr>
      </w:pPr>
      <w:r w:rsidRPr="00F10413">
        <w:rPr>
          <w:i/>
          <w:iCs/>
          <w:shd w:val="clear" w:color="auto" w:fill="FFFFFF"/>
        </w:rPr>
        <w:t>Use this template for non-U.S. citizen/permanent resident, written in English, indicating their willingness to support your financial obligations.</w:t>
      </w:r>
    </w:p>
    <w:p w14:paraId="24BCE217" w14:textId="77777777" w:rsidR="003D2114" w:rsidRPr="003D2114" w:rsidRDefault="003D2114" w:rsidP="00973B04">
      <w:pPr>
        <w:pStyle w:val="Heading2"/>
        <w:rPr>
          <w:shd w:val="clear" w:color="auto" w:fill="FFFFFF"/>
        </w:rPr>
      </w:pPr>
      <w:r w:rsidRPr="003D2114">
        <w:rPr>
          <w:shd w:val="clear" w:color="auto" w:fill="FFFFFF"/>
        </w:rPr>
        <w:t xml:space="preserve">The letter must: </w:t>
      </w:r>
    </w:p>
    <w:p w14:paraId="7D3A51F6" w14:textId="30EC7900" w:rsidR="003D2114" w:rsidRPr="0040076E" w:rsidRDefault="003D2114" w:rsidP="0040076E">
      <w:pPr>
        <w:pStyle w:val="ListParagraph"/>
        <w:numPr>
          <w:ilvl w:val="0"/>
          <w:numId w:val="3"/>
        </w:num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40076E">
        <w:rPr>
          <w:sz w:val="24"/>
          <w:szCs w:val="24"/>
          <w:shd w:val="clear" w:color="auto" w:fill="FFFFFF"/>
        </w:rPr>
        <w:t xml:space="preserve">Be dated within the last 6 </w:t>
      </w:r>
      <w:proofErr w:type="gramStart"/>
      <w:r w:rsidRPr="0040076E">
        <w:rPr>
          <w:sz w:val="24"/>
          <w:szCs w:val="24"/>
          <w:shd w:val="clear" w:color="auto" w:fill="FFFFFF"/>
        </w:rPr>
        <w:t>months;</w:t>
      </w:r>
      <w:proofErr w:type="gramEnd"/>
      <w:r w:rsidRPr="0040076E">
        <w:rPr>
          <w:sz w:val="24"/>
          <w:szCs w:val="24"/>
          <w:shd w:val="clear" w:color="auto" w:fill="FFFFFF"/>
        </w:rPr>
        <w:t xml:space="preserve"> </w:t>
      </w:r>
    </w:p>
    <w:p w14:paraId="416740C1" w14:textId="59858169" w:rsidR="003D2114" w:rsidRPr="0040076E" w:rsidRDefault="003D2114" w:rsidP="0040076E">
      <w:pPr>
        <w:pStyle w:val="ListParagraph"/>
        <w:numPr>
          <w:ilvl w:val="0"/>
          <w:numId w:val="3"/>
        </w:num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40076E">
        <w:rPr>
          <w:sz w:val="24"/>
          <w:szCs w:val="24"/>
          <w:shd w:val="clear" w:color="auto" w:fill="FFFFFF"/>
        </w:rPr>
        <w:t xml:space="preserve">Include the sponsor’s original </w:t>
      </w:r>
      <w:proofErr w:type="gramStart"/>
      <w:r w:rsidRPr="0040076E">
        <w:rPr>
          <w:sz w:val="24"/>
          <w:szCs w:val="24"/>
          <w:shd w:val="clear" w:color="auto" w:fill="FFFFFF"/>
        </w:rPr>
        <w:t>signature;</w:t>
      </w:r>
      <w:proofErr w:type="gramEnd"/>
      <w:r w:rsidRPr="0040076E">
        <w:rPr>
          <w:sz w:val="24"/>
          <w:szCs w:val="24"/>
          <w:shd w:val="clear" w:color="auto" w:fill="FFFFFF"/>
        </w:rPr>
        <w:t xml:space="preserve"> </w:t>
      </w:r>
    </w:p>
    <w:p w14:paraId="312C05A7" w14:textId="22475652" w:rsidR="003D2114" w:rsidRPr="0040076E" w:rsidRDefault="003D2114" w:rsidP="0040076E">
      <w:pPr>
        <w:pStyle w:val="ListParagraph"/>
        <w:numPr>
          <w:ilvl w:val="0"/>
          <w:numId w:val="3"/>
        </w:num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40076E">
        <w:rPr>
          <w:sz w:val="24"/>
          <w:szCs w:val="24"/>
          <w:shd w:val="clear" w:color="auto" w:fill="FFFFFF"/>
        </w:rPr>
        <w:t xml:space="preserve">Include full name of the individual sponsoring the </w:t>
      </w:r>
      <w:proofErr w:type="gramStart"/>
      <w:r w:rsidRPr="0040076E">
        <w:rPr>
          <w:sz w:val="24"/>
          <w:szCs w:val="24"/>
          <w:shd w:val="clear" w:color="auto" w:fill="FFFFFF"/>
        </w:rPr>
        <w:t>student;</w:t>
      </w:r>
      <w:proofErr w:type="gramEnd"/>
      <w:r w:rsidRPr="0040076E">
        <w:rPr>
          <w:sz w:val="24"/>
          <w:szCs w:val="24"/>
          <w:shd w:val="clear" w:color="auto" w:fill="FFFFFF"/>
        </w:rPr>
        <w:t xml:space="preserve"> </w:t>
      </w:r>
    </w:p>
    <w:p w14:paraId="00E1B3D5" w14:textId="38C0C1AF" w:rsidR="003D2114" w:rsidRPr="0040076E" w:rsidRDefault="003D2114" w:rsidP="0040076E">
      <w:pPr>
        <w:pStyle w:val="ListParagraph"/>
        <w:numPr>
          <w:ilvl w:val="0"/>
          <w:numId w:val="3"/>
        </w:num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40076E">
        <w:rPr>
          <w:sz w:val="24"/>
          <w:szCs w:val="24"/>
          <w:shd w:val="clear" w:color="auto" w:fill="FFFFFF"/>
        </w:rPr>
        <w:t xml:space="preserve">Include the full name of the student being </w:t>
      </w:r>
      <w:proofErr w:type="gramStart"/>
      <w:r w:rsidRPr="0040076E">
        <w:rPr>
          <w:sz w:val="24"/>
          <w:szCs w:val="24"/>
          <w:shd w:val="clear" w:color="auto" w:fill="FFFFFF"/>
        </w:rPr>
        <w:t>sponsored;</w:t>
      </w:r>
      <w:proofErr w:type="gramEnd"/>
      <w:r w:rsidRPr="0040076E">
        <w:rPr>
          <w:sz w:val="24"/>
          <w:szCs w:val="24"/>
          <w:shd w:val="clear" w:color="auto" w:fill="FFFFFF"/>
        </w:rPr>
        <w:t xml:space="preserve"> </w:t>
      </w:r>
    </w:p>
    <w:p w14:paraId="6DBCB5E3" w14:textId="2E11884A" w:rsidR="003D2114" w:rsidRPr="0040076E" w:rsidRDefault="003D2114" w:rsidP="0040076E">
      <w:pPr>
        <w:pStyle w:val="ListParagraph"/>
        <w:numPr>
          <w:ilvl w:val="0"/>
          <w:numId w:val="3"/>
        </w:num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40076E">
        <w:rPr>
          <w:sz w:val="24"/>
          <w:szCs w:val="24"/>
          <w:shd w:val="clear" w:color="auto" w:fill="FFFFFF"/>
        </w:rPr>
        <w:t xml:space="preserve">Include a statement that the individual is willing to sponsor the student for a specified amount and specified duration of time; and </w:t>
      </w:r>
    </w:p>
    <w:p w14:paraId="1FDCB060" w14:textId="65D76021" w:rsidR="003D2114" w:rsidRDefault="003D2114" w:rsidP="0040076E">
      <w:pPr>
        <w:pStyle w:val="ListParagraph"/>
        <w:numPr>
          <w:ilvl w:val="0"/>
          <w:numId w:val="3"/>
        </w:numPr>
        <w:spacing w:before="120" w:after="120" w:line="276" w:lineRule="auto"/>
        <w:rPr>
          <w:sz w:val="24"/>
          <w:szCs w:val="24"/>
          <w:shd w:val="clear" w:color="auto" w:fill="FFFFFF"/>
        </w:rPr>
      </w:pPr>
      <w:proofErr w:type="gramStart"/>
      <w:r w:rsidRPr="0040076E">
        <w:rPr>
          <w:sz w:val="24"/>
          <w:szCs w:val="24"/>
          <w:shd w:val="clear" w:color="auto" w:fill="FFFFFF"/>
        </w:rPr>
        <w:t>Should</w:t>
      </w:r>
      <w:proofErr w:type="gramEnd"/>
      <w:r w:rsidRPr="0040076E">
        <w:rPr>
          <w:sz w:val="24"/>
          <w:szCs w:val="24"/>
          <w:shd w:val="clear" w:color="auto" w:fill="FFFFFF"/>
        </w:rPr>
        <w:t xml:space="preserve"> include the relationship of the student to the sponsor (i.e. sibling, friend, spouse, etc.) </w:t>
      </w:r>
    </w:p>
    <w:p w14:paraId="7EE9650F" w14:textId="23127FDB" w:rsidR="00973B04" w:rsidRPr="00973B04" w:rsidRDefault="008E1AF3" w:rsidP="008E1AF3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>Letter Template</w:t>
      </w:r>
    </w:p>
    <w:p w14:paraId="70670BE5" w14:textId="288D7841" w:rsidR="003D2114" w:rsidRPr="003D2114" w:rsidRDefault="003D2114" w:rsidP="008E1AF3">
      <w:pPr>
        <w:spacing w:before="0" w:line="276" w:lineRule="auto"/>
        <w:rPr>
          <w:sz w:val="24"/>
          <w:szCs w:val="24"/>
          <w:highlight w:val="yellow"/>
          <w:shd w:val="clear" w:color="auto" w:fill="FFFFFF"/>
        </w:rPr>
      </w:pPr>
      <w:r w:rsidRPr="003D2114">
        <w:rPr>
          <w:sz w:val="24"/>
          <w:szCs w:val="24"/>
          <w:highlight w:val="yellow"/>
          <w:shd w:val="clear" w:color="auto" w:fill="FFFFFF"/>
        </w:rPr>
        <w:t xml:space="preserve">Date </w:t>
      </w:r>
    </w:p>
    <w:p w14:paraId="3C4032CC" w14:textId="77777777" w:rsidR="003D2114" w:rsidRPr="003D2114" w:rsidRDefault="003D2114" w:rsidP="008E1AF3">
      <w:pPr>
        <w:spacing w:before="0" w:line="276" w:lineRule="auto"/>
        <w:rPr>
          <w:sz w:val="24"/>
          <w:szCs w:val="24"/>
          <w:highlight w:val="yellow"/>
          <w:shd w:val="clear" w:color="auto" w:fill="FFFFFF"/>
        </w:rPr>
      </w:pPr>
      <w:r w:rsidRPr="003D2114">
        <w:rPr>
          <w:sz w:val="24"/>
          <w:szCs w:val="24"/>
          <w:highlight w:val="yellow"/>
          <w:shd w:val="clear" w:color="auto" w:fill="FFFFFF"/>
        </w:rPr>
        <w:t xml:space="preserve">Sponsor’s Name </w:t>
      </w:r>
    </w:p>
    <w:p w14:paraId="05E99773" w14:textId="77777777" w:rsidR="003D2114" w:rsidRPr="003D2114" w:rsidRDefault="003D2114" w:rsidP="008E1AF3">
      <w:pPr>
        <w:spacing w:before="0" w:line="276" w:lineRule="auto"/>
        <w:rPr>
          <w:sz w:val="24"/>
          <w:szCs w:val="24"/>
          <w:highlight w:val="yellow"/>
          <w:shd w:val="clear" w:color="auto" w:fill="FFFFFF"/>
        </w:rPr>
      </w:pPr>
      <w:r w:rsidRPr="003D2114">
        <w:rPr>
          <w:sz w:val="24"/>
          <w:szCs w:val="24"/>
          <w:highlight w:val="yellow"/>
          <w:shd w:val="clear" w:color="auto" w:fill="FFFFFF"/>
        </w:rPr>
        <w:t xml:space="preserve">Sponsor’s Street Address </w:t>
      </w:r>
    </w:p>
    <w:p w14:paraId="6D63DA5C" w14:textId="77777777" w:rsidR="003D2114" w:rsidRPr="003D2114" w:rsidRDefault="003D2114" w:rsidP="008E1AF3">
      <w:pPr>
        <w:spacing w:before="0" w:line="276" w:lineRule="auto"/>
        <w:rPr>
          <w:sz w:val="24"/>
          <w:szCs w:val="24"/>
          <w:highlight w:val="yellow"/>
          <w:shd w:val="clear" w:color="auto" w:fill="FFFFFF"/>
        </w:rPr>
      </w:pPr>
      <w:r w:rsidRPr="003D2114">
        <w:rPr>
          <w:sz w:val="24"/>
          <w:szCs w:val="24"/>
          <w:highlight w:val="yellow"/>
          <w:shd w:val="clear" w:color="auto" w:fill="FFFFFF"/>
        </w:rPr>
        <w:t xml:space="preserve">Sponsor’s City, State/Province/Region (if applicable), and Postal Code </w:t>
      </w:r>
    </w:p>
    <w:p w14:paraId="2ABCF57B" w14:textId="77777777" w:rsidR="003D2114" w:rsidRPr="003D2114" w:rsidRDefault="003D2114" w:rsidP="008E1AF3">
      <w:pPr>
        <w:spacing w:before="0" w:line="276" w:lineRule="auto"/>
        <w:rPr>
          <w:sz w:val="24"/>
          <w:szCs w:val="24"/>
          <w:shd w:val="clear" w:color="auto" w:fill="FFFFFF"/>
        </w:rPr>
      </w:pPr>
      <w:r w:rsidRPr="003D2114">
        <w:rPr>
          <w:sz w:val="24"/>
          <w:szCs w:val="24"/>
          <w:highlight w:val="yellow"/>
          <w:shd w:val="clear" w:color="auto" w:fill="FFFFFF"/>
        </w:rPr>
        <w:t>Sponsor’s Country of Residence</w:t>
      </w:r>
      <w:r w:rsidRPr="003D2114">
        <w:rPr>
          <w:sz w:val="24"/>
          <w:szCs w:val="24"/>
          <w:shd w:val="clear" w:color="auto" w:fill="FFFFFF"/>
        </w:rPr>
        <w:t xml:space="preserve"> </w:t>
      </w:r>
    </w:p>
    <w:p w14:paraId="2E22457A" w14:textId="77777777" w:rsidR="003D2114" w:rsidRPr="003D2114" w:rsidRDefault="003D2114" w:rsidP="0040076E">
      <w:p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3D2114">
        <w:rPr>
          <w:sz w:val="24"/>
          <w:szCs w:val="24"/>
          <w:shd w:val="clear" w:color="auto" w:fill="FFFFFF"/>
        </w:rPr>
        <w:t xml:space="preserve">RE: Sponsorship letter for </w:t>
      </w:r>
      <w:r w:rsidRPr="003D2114">
        <w:rPr>
          <w:sz w:val="24"/>
          <w:szCs w:val="24"/>
          <w:highlight w:val="yellow"/>
          <w:shd w:val="clear" w:color="auto" w:fill="FFFFFF"/>
        </w:rPr>
        <w:t>Student’s Name</w:t>
      </w:r>
      <w:r w:rsidRPr="003D2114">
        <w:rPr>
          <w:sz w:val="24"/>
          <w:szCs w:val="24"/>
          <w:shd w:val="clear" w:color="auto" w:fill="FFFFFF"/>
        </w:rPr>
        <w:t xml:space="preserve"> </w:t>
      </w:r>
    </w:p>
    <w:p w14:paraId="73D03255" w14:textId="77777777" w:rsidR="003D2114" w:rsidRPr="003D2114" w:rsidRDefault="003D2114" w:rsidP="0040076E">
      <w:p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3D2114">
        <w:rPr>
          <w:sz w:val="24"/>
          <w:szCs w:val="24"/>
          <w:shd w:val="clear" w:color="auto" w:fill="FFFFFF"/>
        </w:rPr>
        <w:t xml:space="preserve">To Whom it May Concern: </w:t>
      </w:r>
    </w:p>
    <w:p w14:paraId="1527DEFE" w14:textId="77777777" w:rsidR="003D2114" w:rsidRPr="003D2114" w:rsidRDefault="003D2114" w:rsidP="0040076E">
      <w:p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3D2114">
        <w:rPr>
          <w:sz w:val="24"/>
          <w:szCs w:val="24"/>
          <w:shd w:val="clear" w:color="auto" w:fill="FFFFFF"/>
        </w:rPr>
        <w:t xml:space="preserve">This letter is to verify that I, </w:t>
      </w:r>
      <w:r w:rsidRPr="003D2114">
        <w:rPr>
          <w:sz w:val="24"/>
          <w:szCs w:val="24"/>
          <w:highlight w:val="yellow"/>
          <w:shd w:val="clear" w:color="auto" w:fill="FFFFFF"/>
        </w:rPr>
        <w:t>Sponsor’s Name</w:t>
      </w:r>
      <w:r w:rsidRPr="003D2114">
        <w:rPr>
          <w:sz w:val="24"/>
          <w:szCs w:val="24"/>
          <w:shd w:val="clear" w:color="auto" w:fill="FFFFFF"/>
        </w:rPr>
        <w:t xml:space="preserve">, am willing and capable of financially supporting my </w:t>
      </w:r>
      <w:r w:rsidRPr="003D2114">
        <w:rPr>
          <w:sz w:val="24"/>
          <w:szCs w:val="24"/>
          <w:highlight w:val="yellow"/>
          <w:shd w:val="clear" w:color="auto" w:fill="FFFFFF"/>
        </w:rPr>
        <w:t>Relationship to Student</w:t>
      </w:r>
      <w:r w:rsidRPr="003D2114">
        <w:rPr>
          <w:sz w:val="24"/>
          <w:szCs w:val="24"/>
          <w:shd w:val="clear" w:color="auto" w:fill="FFFFFF"/>
        </w:rPr>
        <w:t xml:space="preserve">, </w:t>
      </w:r>
      <w:r w:rsidRPr="003D2114">
        <w:rPr>
          <w:sz w:val="24"/>
          <w:szCs w:val="24"/>
          <w:highlight w:val="yellow"/>
          <w:shd w:val="clear" w:color="auto" w:fill="FFFFFF"/>
        </w:rPr>
        <w:t>Student’s Name</w:t>
      </w:r>
      <w:r w:rsidRPr="003D2114">
        <w:rPr>
          <w:sz w:val="24"/>
          <w:szCs w:val="24"/>
          <w:shd w:val="clear" w:color="auto" w:fill="FFFFFF"/>
        </w:rPr>
        <w:t xml:space="preserve">, as a student at Metro State University. I have provided personal financial documentation to show that I have sufficient funds to support </w:t>
      </w:r>
      <w:r w:rsidRPr="003D2114">
        <w:rPr>
          <w:sz w:val="24"/>
          <w:szCs w:val="24"/>
          <w:highlight w:val="yellow"/>
          <w:shd w:val="clear" w:color="auto" w:fill="FFFFFF"/>
        </w:rPr>
        <w:t>Student’s Name</w:t>
      </w:r>
      <w:r w:rsidRPr="003D2114">
        <w:rPr>
          <w:sz w:val="24"/>
          <w:szCs w:val="24"/>
          <w:shd w:val="clear" w:color="auto" w:fill="FFFFFF"/>
        </w:rPr>
        <w:t xml:space="preserve"> for U.S. $ </w:t>
      </w:r>
      <w:r w:rsidRPr="003D2114">
        <w:rPr>
          <w:sz w:val="24"/>
          <w:szCs w:val="24"/>
          <w:highlight w:val="yellow"/>
          <w:shd w:val="clear" w:color="auto" w:fill="FFFFFF"/>
        </w:rPr>
        <w:t>[sponsor’s financial contribution]</w:t>
      </w:r>
      <w:r w:rsidRPr="003D2114">
        <w:rPr>
          <w:sz w:val="24"/>
          <w:szCs w:val="24"/>
          <w:shd w:val="clear" w:color="auto" w:fill="FFFFFF"/>
        </w:rPr>
        <w:t xml:space="preserve"> for </w:t>
      </w:r>
      <w:r w:rsidRPr="003D2114">
        <w:rPr>
          <w:sz w:val="24"/>
          <w:szCs w:val="24"/>
          <w:highlight w:val="yellow"/>
          <w:shd w:val="clear" w:color="auto" w:fill="FFFFFF"/>
        </w:rPr>
        <w:t>[duration of sponsorship]</w:t>
      </w:r>
      <w:r w:rsidRPr="003D2114">
        <w:rPr>
          <w:sz w:val="24"/>
          <w:szCs w:val="24"/>
          <w:shd w:val="clear" w:color="auto" w:fill="FFFFFF"/>
        </w:rPr>
        <w:t xml:space="preserve">. </w:t>
      </w:r>
    </w:p>
    <w:p w14:paraId="35A27058" w14:textId="77777777" w:rsidR="003D2114" w:rsidRPr="003D2114" w:rsidRDefault="003D2114" w:rsidP="0040076E">
      <w:p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3D2114">
        <w:rPr>
          <w:sz w:val="24"/>
          <w:szCs w:val="24"/>
          <w:shd w:val="clear" w:color="auto" w:fill="FFFFFF"/>
        </w:rPr>
        <w:t xml:space="preserve">If you have any questions or concerns about this matter, please feel free to contact me at </w:t>
      </w:r>
      <w:r w:rsidRPr="003D2114">
        <w:rPr>
          <w:sz w:val="24"/>
          <w:szCs w:val="24"/>
          <w:highlight w:val="yellow"/>
          <w:shd w:val="clear" w:color="auto" w:fill="FFFFFF"/>
        </w:rPr>
        <w:t>Sponsor’s Email Address</w:t>
      </w:r>
      <w:r w:rsidRPr="003D2114">
        <w:rPr>
          <w:sz w:val="24"/>
          <w:szCs w:val="24"/>
          <w:shd w:val="clear" w:color="auto" w:fill="FFFFFF"/>
        </w:rPr>
        <w:t xml:space="preserve"> and/or </w:t>
      </w:r>
      <w:r w:rsidRPr="003D2114">
        <w:rPr>
          <w:sz w:val="24"/>
          <w:szCs w:val="24"/>
          <w:highlight w:val="yellow"/>
          <w:shd w:val="clear" w:color="auto" w:fill="FFFFFF"/>
        </w:rPr>
        <w:t>Phone Number</w:t>
      </w:r>
      <w:r w:rsidRPr="003D2114">
        <w:rPr>
          <w:sz w:val="24"/>
          <w:szCs w:val="24"/>
          <w:shd w:val="clear" w:color="auto" w:fill="FFFFFF"/>
        </w:rPr>
        <w:t xml:space="preserve">. </w:t>
      </w:r>
    </w:p>
    <w:p w14:paraId="33BCB10B" w14:textId="77777777" w:rsidR="003D2114" w:rsidRPr="003D2114" w:rsidRDefault="003D2114" w:rsidP="0040076E">
      <w:p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3D2114">
        <w:rPr>
          <w:sz w:val="24"/>
          <w:szCs w:val="24"/>
          <w:shd w:val="clear" w:color="auto" w:fill="FFFFFF"/>
        </w:rPr>
        <w:t xml:space="preserve">Sincerely, </w:t>
      </w:r>
    </w:p>
    <w:p w14:paraId="242023BB" w14:textId="77777777" w:rsidR="003D2114" w:rsidRPr="003D2114" w:rsidRDefault="003D2114" w:rsidP="0040076E">
      <w:pPr>
        <w:spacing w:before="120" w:after="120" w:line="276" w:lineRule="auto"/>
        <w:rPr>
          <w:i/>
          <w:iCs/>
          <w:sz w:val="24"/>
          <w:szCs w:val="24"/>
          <w:shd w:val="clear" w:color="auto" w:fill="FFFFFF"/>
        </w:rPr>
      </w:pPr>
      <w:r w:rsidRPr="003D2114">
        <w:rPr>
          <w:i/>
          <w:iCs/>
          <w:sz w:val="24"/>
          <w:szCs w:val="24"/>
          <w:highlight w:val="yellow"/>
          <w:shd w:val="clear" w:color="auto" w:fill="FFFFFF"/>
        </w:rPr>
        <w:t>Sponsor’s Original Signature</w:t>
      </w:r>
    </w:p>
    <w:p w14:paraId="68E0BB00" w14:textId="3CF09DD5" w:rsidR="003D2114" w:rsidRPr="003D2114" w:rsidRDefault="003D2114" w:rsidP="0040076E">
      <w:pPr>
        <w:spacing w:before="120" w:after="120" w:line="276" w:lineRule="auto"/>
        <w:rPr>
          <w:sz w:val="24"/>
          <w:szCs w:val="24"/>
          <w:shd w:val="clear" w:color="auto" w:fill="FFFFFF"/>
        </w:rPr>
      </w:pPr>
      <w:r w:rsidRPr="003D2114">
        <w:rPr>
          <w:sz w:val="24"/>
          <w:szCs w:val="24"/>
          <w:highlight w:val="yellow"/>
          <w:shd w:val="clear" w:color="auto" w:fill="FFFFFF"/>
        </w:rPr>
        <w:t>Sponsor’s Name</w:t>
      </w:r>
      <w:r w:rsidRPr="003D2114">
        <w:rPr>
          <w:i/>
          <w:iCs/>
          <w:sz w:val="24"/>
          <w:szCs w:val="24"/>
          <w:shd w:val="clear" w:color="auto" w:fill="FFFFFF"/>
        </w:rPr>
        <w:t xml:space="preserve"> </w:t>
      </w:r>
    </w:p>
    <w:p w14:paraId="1ABD5A1B" w14:textId="72D1EA9E" w:rsidR="00431BF4" w:rsidRDefault="00431BF4" w:rsidP="00EA0A24">
      <w:pPr>
        <w:spacing w:before="240" w:line="276" w:lineRule="auto"/>
        <w:rPr>
          <w:sz w:val="20"/>
          <w:szCs w:val="20"/>
          <w:shd w:val="clear" w:color="auto" w:fill="FFFFFF"/>
        </w:rPr>
      </w:pPr>
      <w:r w:rsidRPr="00431BF4">
        <w:rPr>
          <w:sz w:val="20"/>
          <w:szCs w:val="20"/>
          <w:shd w:val="clear" w:color="auto" w:fill="FFFFFF"/>
        </w:rPr>
        <w:t xml:space="preserve">This document is available in alternative formats upon request, by contacting the Center for Accessibility Resources, </w:t>
      </w:r>
      <w:hyperlink r:id="rId6" w:history="1">
        <w:r w:rsidRPr="00431BF4">
          <w:rPr>
            <w:rStyle w:val="Hyperlink"/>
            <w:szCs w:val="20"/>
            <w:shd w:val="clear" w:color="auto" w:fill="FFFFFF"/>
          </w:rPr>
          <w:t>Accessibility.Resources@metrostate.edu</w:t>
        </w:r>
      </w:hyperlink>
      <w:r w:rsidRPr="00431BF4">
        <w:rPr>
          <w:sz w:val="20"/>
          <w:szCs w:val="20"/>
          <w:shd w:val="clear" w:color="auto" w:fill="FFFFFF"/>
        </w:rPr>
        <w:t xml:space="preserve"> or 651.793.1549</w:t>
      </w:r>
      <w:r>
        <w:rPr>
          <w:sz w:val="20"/>
          <w:szCs w:val="20"/>
          <w:shd w:val="clear" w:color="auto" w:fill="FFFFFF"/>
        </w:rPr>
        <w:t>.</w:t>
      </w:r>
    </w:p>
    <w:sectPr w:rsidR="00431BF4" w:rsidSect="00A12C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2EC18D-C6FC-4291-BE1B-7CD10DEBEFBC}"/>
    <w:embedBold r:id="rId2" w:fontKey="{840E3D15-7A22-46DC-A91B-D79E41240852}"/>
    <w:embedItalic r:id="rId3" w:fontKey="{794A4183-3678-4A90-BCB7-407FF379624D}"/>
    <w:embedBoldItalic r:id="rId4" w:fontKey="{C2A453DD-6E4F-434C-8DC8-CBE9868266A6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5" w:fontKey="{42D5B211-8E22-4058-86BF-1DE8640BFD97}"/>
    <w:embedBold r:id="rId6" w:fontKey="{842CA76A-8AB7-431B-81B9-2B8606A33B93}"/>
    <w:embedItalic r:id="rId7" w:fontKey="{732E5ED5-5F53-44E0-9E6F-46579979D37B}"/>
    <w:embedBoldItalic r:id="rId8" w:fontKey="{03AE275A-BCEB-438D-8B69-A822F6BE6DE2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9" w:fontKey="{A007ECEB-3B85-4D96-BA61-AC30BA8E4D82}"/>
    <w:embedBold r:id="rId10" w:fontKey="{12327524-473A-4574-B8FF-0339CE032282}"/>
    <w:embedItalic r:id="rId11" w:fontKey="{8331CDD3-8201-48FF-A5FA-5B7C8F6BBF54}"/>
    <w:embedBoldItalic r:id="rId12" w:fontKey="{4BE50DCA-7F79-4E96-A0B5-7B20721C69C2}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13" w:fontKey="{E5F03D54-6B9E-433B-A51D-BED9D75B59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F5414BF8-CEFC-49CF-AD72-995DD0769D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C3CD3"/>
    <w:multiLevelType w:val="hybridMultilevel"/>
    <w:tmpl w:val="32509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751AFF"/>
    <w:multiLevelType w:val="hybridMultilevel"/>
    <w:tmpl w:val="C06EF1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CD77B2"/>
    <w:multiLevelType w:val="hybridMultilevel"/>
    <w:tmpl w:val="93FCB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15651">
    <w:abstractNumId w:val="0"/>
  </w:num>
  <w:num w:numId="2" w16cid:durableId="1927882477">
    <w:abstractNumId w:val="2"/>
  </w:num>
  <w:num w:numId="3" w16cid:durableId="1979802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114"/>
    <w:rsid w:val="0000089F"/>
    <w:rsid w:val="000138FC"/>
    <w:rsid w:val="00046923"/>
    <w:rsid w:val="000551AF"/>
    <w:rsid w:val="000905CD"/>
    <w:rsid w:val="000C09A3"/>
    <w:rsid w:val="000D7E31"/>
    <w:rsid w:val="001613BF"/>
    <w:rsid w:val="0016228E"/>
    <w:rsid w:val="001831C6"/>
    <w:rsid w:val="0019449C"/>
    <w:rsid w:val="001A3A8C"/>
    <w:rsid w:val="001E3419"/>
    <w:rsid w:val="001E3F83"/>
    <w:rsid w:val="001F4153"/>
    <w:rsid w:val="001F75BB"/>
    <w:rsid w:val="002373A3"/>
    <w:rsid w:val="0025510D"/>
    <w:rsid w:val="00255B5D"/>
    <w:rsid w:val="00262286"/>
    <w:rsid w:val="002A0D34"/>
    <w:rsid w:val="002A27DB"/>
    <w:rsid w:val="002B41C1"/>
    <w:rsid w:val="002F31A2"/>
    <w:rsid w:val="00336B97"/>
    <w:rsid w:val="00352FE2"/>
    <w:rsid w:val="003854E0"/>
    <w:rsid w:val="003A15A7"/>
    <w:rsid w:val="003B1034"/>
    <w:rsid w:val="003B1F76"/>
    <w:rsid w:val="003D2114"/>
    <w:rsid w:val="003D25E3"/>
    <w:rsid w:val="003E3D92"/>
    <w:rsid w:val="003F3096"/>
    <w:rsid w:val="0040076E"/>
    <w:rsid w:val="00431BF4"/>
    <w:rsid w:val="00441A39"/>
    <w:rsid w:val="0045295F"/>
    <w:rsid w:val="0045658C"/>
    <w:rsid w:val="00483BB3"/>
    <w:rsid w:val="004A6C70"/>
    <w:rsid w:val="005753D5"/>
    <w:rsid w:val="00591417"/>
    <w:rsid w:val="005D5970"/>
    <w:rsid w:val="005F3F61"/>
    <w:rsid w:val="006015F2"/>
    <w:rsid w:val="00623E40"/>
    <w:rsid w:val="00640245"/>
    <w:rsid w:val="00641C9E"/>
    <w:rsid w:val="00644AC2"/>
    <w:rsid w:val="006813AB"/>
    <w:rsid w:val="006952CB"/>
    <w:rsid w:val="006A0BC4"/>
    <w:rsid w:val="006B34C3"/>
    <w:rsid w:val="006C1B4E"/>
    <w:rsid w:val="006C6B11"/>
    <w:rsid w:val="006D0305"/>
    <w:rsid w:val="00742436"/>
    <w:rsid w:val="007E020B"/>
    <w:rsid w:val="007F1F32"/>
    <w:rsid w:val="00806879"/>
    <w:rsid w:val="00831CE7"/>
    <w:rsid w:val="008627D4"/>
    <w:rsid w:val="00881079"/>
    <w:rsid w:val="00894ED7"/>
    <w:rsid w:val="008E1AF3"/>
    <w:rsid w:val="008E2B10"/>
    <w:rsid w:val="00907331"/>
    <w:rsid w:val="00914957"/>
    <w:rsid w:val="00916077"/>
    <w:rsid w:val="009278EF"/>
    <w:rsid w:val="0096221C"/>
    <w:rsid w:val="00973B04"/>
    <w:rsid w:val="009819C6"/>
    <w:rsid w:val="009C722B"/>
    <w:rsid w:val="009D6AB9"/>
    <w:rsid w:val="009E7604"/>
    <w:rsid w:val="00A12CD4"/>
    <w:rsid w:val="00A34105"/>
    <w:rsid w:val="00A43A07"/>
    <w:rsid w:val="00A63414"/>
    <w:rsid w:val="00A670C6"/>
    <w:rsid w:val="00A9283F"/>
    <w:rsid w:val="00AB71C9"/>
    <w:rsid w:val="00AD23FD"/>
    <w:rsid w:val="00AD72D3"/>
    <w:rsid w:val="00AE10A6"/>
    <w:rsid w:val="00AE53BB"/>
    <w:rsid w:val="00B47FC7"/>
    <w:rsid w:val="00B730BE"/>
    <w:rsid w:val="00BA421F"/>
    <w:rsid w:val="00BA62C8"/>
    <w:rsid w:val="00BE4881"/>
    <w:rsid w:val="00BF1599"/>
    <w:rsid w:val="00C00C14"/>
    <w:rsid w:val="00C30FBC"/>
    <w:rsid w:val="00C63F08"/>
    <w:rsid w:val="00CE5E0E"/>
    <w:rsid w:val="00D01C3E"/>
    <w:rsid w:val="00D31606"/>
    <w:rsid w:val="00D94729"/>
    <w:rsid w:val="00DD5C34"/>
    <w:rsid w:val="00E1702D"/>
    <w:rsid w:val="00E414CA"/>
    <w:rsid w:val="00E6380A"/>
    <w:rsid w:val="00E7608C"/>
    <w:rsid w:val="00E948B4"/>
    <w:rsid w:val="00EA0A24"/>
    <w:rsid w:val="00ED6F38"/>
    <w:rsid w:val="00EE70A9"/>
    <w:rsid w:val="00F10413"/>
    <w:rsid w:val="00F37182"/>
    <w:rsid w:val="00F43475"/>
    <w:rsid w:val="00F6090F"/>
    <w:rsid w:val="00FB06B6"/>
    <w:rsid w:val="00FB2A64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1406B"/>
  <w15:chartTrackingRefBased/>
  <w15:docId w15:val="{094EA885-DC77-4E58-835C-2A8568753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1C9"/>
    <w:pPr>
      <w:spacing w:before="160" w:after="0"/>
    </w:pPr>
    <w:rPr>
      <w:rFonts w:ascii="Montserrat" w:hAnsi="Montserrat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7E020B"/>
    <w:pPr>
      <w:pBdr>
        <w:between w:val="single" w:sz="4" w:space="1" w:color="auto"/>
        <w:bar w:val="single" w:sz="4" w:color="auto"/>
      </w:pBdr>
      <w:jc w:val="center"/>
      <w:outlineLvl w:val="0"/>
    </w:pPr>
    <w:rPr>
      <w:rFonts w:ascii="Montserrat" w:hAnsi="Montserrat"/>
      <w:b/>
      <w:bCs/>
      <w:color w:val="233751" w:themeColor="text1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1C3E"/>
    <w:pPr>
      <w:spacing w:before="120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30BE"/>
    <w:pPr>
      <w:keepNext/>
      <w:keepLines/>
      <w:pBdr>
        <w:top w:val="single" w:sz="4" w:space="1" w:color="233751" w:themeColor="text1"/>
        <w:left w:val="single" w:sz="4" w:space="4" w:color="233751" w:themeColor="text1"/>
        <w:bottom w:val="single" w:sz="4" w:space="1" w:color="233751" w:themeColor="text1"/>
        <w:right w:val="single" w:sz="4" w:space="4" w:color="233751" w:themeColor="text1"/>
      </w:pBdr>
      <w:shd w:val="solid" w:color="233751" w:themeColor="text1" w:fill="auto"/>
      <w:spacing w:before="80"/>
      <w:outlineLvl w:val="2"/>
    </w:pPr>
    <w:rPr>
      <w:rFonts w:eastAsiaTheme="majorEastAsia" w:cstheme="majorBidi"/>
      <w:b/>
      <w:color w:val="FFFFFF" w:themeColor="background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70C6"/>
    <w:pPr>
      <w:spacing w:after="0" w:line="240" w:lineRule="auto"/>
    </w:pPr>
  </w:style>
  <w:style w:type="table" w:styleId="TableGrid">
    <w:name w:val="Table Grid"/>
    <w:basedOn w:val="TableNormal"/>
    <w:uiPriority w:val="39"/>
    <w:rsid w:val="00A67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05CD"/>
    <w:rPr>
      <w:b/>
      <w:color w:val="286376" w:themeColor="text2"/>
      <w:sz w:val="20"/>
      <w:u w:val="single"/>
    </w:rPr>
  </w:style>
  <w:style w:type="character" w:styleId="Emphasis">
    <w:name w:val="Emphasis"/>
    <w:qFormat/>
    <w:rsid w:val="00C63F08"/>
    <w:rPr>
      <w:i/>
      <w:iCs/>
    </w:rPr>
  </w:style>
  <w:style w:type="paragraph" w:styleId="BodyText">
    <w:name w:val="Body Text"/>
    <w:basedOn w:val="Normal"/>
    <w:link w:val="BodyTextChar"/>
    <w:rsid w:val="00255B5D"/>
    <w:pPr>
      <w:spacing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55B5D"/>
    <w:rPr>
      <w:rFonts w:ascii="Times New Roman" w:eastAsia="Times New Roman" w:hAnsi="Times New Roman" w:cs="Times New Roman"/>
      <w:b/>
      <w:bCs/>
      <w:i/>
      <w:iCs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E020B"/>
    <w:rPr>
      <w:rFonts w:ascii="Montserrat" w:hAnsi="Montserrat"/>
      <w:b/>
      <w:bCs/>
      <w:color w:val="233751" w:themeColor="text1"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01C3E"/>
    <w:rPr>
      <w:rFonts w:ascii="Montserrat" w:hAnsi="Montserrat"/>
      <w:b/>
      <w:bCs/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730BE"/>
    <w:rPr>
      <w:rFonts w:ascii="Montserrat" w:eastAsiaTheme="majorEastAsia" w:hAnsi="Montserrat" w:cstheme="majorBidi"/>
      <w:b/>
      <w:color w:val="FFFFFF" w:themeColor="background1"/>
      <w:szCs w:val="24"/>
      <w:shd w:val="solid" w:color="233751" w:themeColor="text1" w:fil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6C1B4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2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ccessibility.Resources@metrostate.ed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4625na\OneDrive%20-%20Minnesota%20State\Documents\Custom%20Office%20Templates\ISS_Forms_TEMPLATE.dotx" TargetMode="External"/></Relationships>
</file>

<file path=word/theme/theme1.xml><?xml version="1.0" encoding="utf-8"?>
<a:theme xmlns:a="http://schemas.openxmlformats.org/drawingml/2006/main" name="Office Theme">
  <a:themeElements>
    <a:clrScheme name="Metro State RGB">
      <a:dk1>
        <a:srgbClr val="233751"/>
      </a:dk1>
      <a:lt1>
        <a:sysClr val="window" lastClr="FFFFFF"/>
      </a:lt1>
      <a:dk2>
        <a:srgbClr val="286376"/>
      </a:dk2>
      <a:lt2>
        <a:srgbClr val="5C97AE"/>
      </a:lt2>
      <a:accent1>
        <a:srgbClr val="DF8D2F"/>
      </a:accent1>
      <a:accent2>
        <a:srgbClr val="EAB24B"/>
      </a:accent2>
      <a:accent3>
        <a:srgbClr val="9A3032"/>
      </a:accent3>
      <a:accent4>
        <a:srgbClr val="D14F40"/>
      </a:accent4>
      <a:accent5>
        <a:srgbClr val="447342"/>
      </a:accent5>
      <a:accent6>
        <a:srgbClr val="94BD4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ISS_Forms_TEMPLATE.dotx</Template>
  <TotalTime>233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Letter of Support - International Student Services</dc:title>
  <dc:subject/>
  <dc:creator>Castle, Rachel S</dc:creator>
  <cp:keywords/>
  <dc:description/>
  <cp:lastModifiedBy>Castle, Rachel S</cp:lastModifiedBy>
  <cp:revision>7</cp:revision>
  <cp:lastPrinted>2024-09-10T18:30:00Z</cp:lastPrinted>
  <dcterms:created xsi:type="dcterms:W3CDTF">2026-02-17T15:12:00Z</dcterms:created>
  <dcterms:modified xsi:type="dcterms:W3CDTF">2026-03-27T19:15:00Z</dcterms:modified>
</cp:coreProperties>
</file>